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pPr w:leftFromText="141" w:rightFromText="141" w:horzAnchor="margin" w:tblpY="249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2"/>
        <w:gridCol w:w="3045"/>
        <w:gridCol w:w="1881"/>
        <w:gridCol w:w="798"/>
      </w:tblGrid>
      <w:tr w:rsidR="000172E5" w:rsidRPr="00A42148" w14:paraId="18FDC855" w14:textId="77777777" w:rsidTr="00A42148">
        <w:tc>
          <w:tcPr>
            <w:tcW w:w="5000" w:type="pct"/>
            <w:gridSpan w:val="4"/>
            <w:shd w:val="clear" w:color="auto" w:fill="F1591F"/>
            <w:vAlign w:val="bottom"/>
          </w:tcPr>
          <w:p w14:paraId="15B34228" w14:textId="77777777" w:rsidR="000172E5" w:rsidRPr="00A42148" w:rsidRDefault="00A42148" w:rsidP="00A42148">
            <w:pPr>
              <w:pStyle w:val="Kop1"/>
              <w:outlineLvl w:val="0"/>
              <w:rPr>
                <w:rFonts w:ascii="Helvetica" w:hAnsi="Helvetica"/>
                <w:color w:val="FFFFFF" w:themeColor="background1"/>
              </w:rPr>
            </w:pPr>
            <w:r w:rsidRPr="00A42148">
              <w:rPr>
                <w:rFonts w:ascii="Helvetica" w:hAnsi="Helvetica"/>
                <w:color w:val="FFFFFF" w:themeColor="background1"/>
              </w:rPr>
              <w:t>Product- en bestelgegevens</w:t>
            </w:r>
          </w:p>
        </w:tc>
      </w:tr>
      <w:tr w:rsidR="000172E5" w:rsidRPr="00A42148" w14:paraId="3DD79449" w14:textId="77777777" w:rsidTr="00A42148">
        <w:tc>
          <w:tcPr>
            <w:tcW w:w="1829" w:type="pct"/>
            <w:vAlign w:val="bottom"/>
          </w:tcPr>
          <w:p w14:paraId="5AFB2983" w14:textId="77777777" w:rsidR="000172E5" w:rsidRPr="00A42148" w:rsidRDefault="00A42148" w:rsidP="00A42148">
            <w:pPr>
              <w:pStyle w:val="Standaardinspringing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Omschrijving artikel(en):</w:t>
            </w:r>
          </w:p>
        </w:tc>
        <w:tc>
          <w:tcPr>
            <w:tcW w:w="3171" w:type="pct"/>
            <w:gridSpan w:val="3"/>
            <w:tcBorders>
              <w:bottom w:val="single" w:sz="4" w:space="0" w:color="auto"/>
            </w:tcBorders>
            <w:vAlign w:val="bottom"/>
          </w:tcPr>
          <w:p w14:paraId="70746F1D" w14:textId="77777777" w:rsidR="000172E5" w:rsidRPr="00A42148" w:rsidRDefault="000172E5" w:rsidP="00A42148">
            <w:pPr>
              <w:rPr>
                <w:rFonts w:ascii="Helvetica" w:hAnsi="Helvetica"/>
              </w:rPr>
            </w:pPr>
          </w:p>
        </w:tc>
      </w:tr>
      <w:tr w:rsidR="000172E5" w:rsidRPr="00A42148" w14:paraId="4695029B" w14:textId="77777777" w:rsidTr="00A42148">
        <w:tc>
          <w:tcPr>
            <w:tcW w:w="1829" w:type="pct"/>
            <w:vAlign w:val="bottom"/>
          </w:tcPr>
          <w:p w14:paraId="12608BF7" w14:textId="77777777" w:rsidR="000172E5" w:rsidRPr="00A42148" w:rsidRDefault="00A42148" w:rsidP="00A42148">
            <w:pPr>
              <w:pStyle w:val="Standaardinspringing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Artikelnummer:</w:t>
            </w:r>
          </w:p>
        </w:tc>
        <w:tc>
          <w:tcPr>
            <w:tcW w:w="317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E6353C" w14:textId="77777777" w:rsidR="000172E5" w:rsidRPr="00A42148" w:rsidRDefault="000172E5" w:rsidP="00A42148">
            <w:pPr>
              <w:rPr>
                <w:rFonts w:ascii="Helvetica" w:hAnsi="Helvetica"/>
              </w:rPr>
            </w:pPr>
          </w:p>
        </w:tc>
      </w:tr>
      <w:tr w:rsidR="00A42148" w:rsidRPr="00A42148" w14:paraId="5B0AF32B" w14:textId="77777777" w:rsidTr="00A42148">
        <w:tc>
          <w:tcPr>
            <w:tcW w:w="1829" w:type="pct"/>
            <w:vAlign w:val="bottom"/>
          </w:tcPr>
          <w:p w14:paraId="5D91DCE8" w14:textId="77777777" w:rsidR="00A42148" w:rsidRDefault="00A42148" w:rsidP="00A42148">
            <w:pPr>
              <w:pStyle w:val="Standaardinspringing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Besteld op:</w:t>
            </w:r>
          </w:p>
        </w:tc>
        <w:tc>
          <w:tcPr>
            <w:tcW w:w="317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FD4A000" w14:textId="77777777" w:rsidR="00A42148" w:rsidRPr="00A42148" w:rsidRDefault="00A42148" w:rsidP="00A42148">
            <w:pPr>
              <w:rPr>
                <w:rFonts w:ascii="Helvetica" w:hAnsi="Helvetica"/>
              </w:rPr>
            </w:pPr>
          </w:p>
        </w:tc>
      </w:tr>
      <w:tr w:rsidR="000172E5" w:rsidRPr="00A42148" w14:paraId="0B4132C2" w14:textId="77777777" w:rsidTr="00A42148">
        <w:tc>
          <w:tcPr>
            <w:tcW w:w="1829" w:type="pct"/>
            <w:vAlign w:val="bottom"/>
          </w:tcPr>
          <w:p w14:paraId="4E1FAA49" w14:textId="77777777" w:rsidR="000172E5" w:rsidRPr="00A42148" w:rsidRDefault="00A42148" w:rsidP="00A42148">
            <w:pPr>
              <w:pStyle w:val="Standaardinspringing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Ontvangen op:</w:t>
            </w:r>
          </w:p>
        </w:tc>
        <w:tc>
          <w:tcPr>
            <w:tcW w:w="3171" w:type="pct"/>
            <w:gridSpan w:val="3"/>
            <w:tcBorders>
              <w:bottom w:val="single" w:sz="4" w:space="0" w:color="auto"/>
            </w:tcBorders>
            <w:vAlign w:val="bottom"/>
          </w:tcPr>
          <w:p w14:paraId="2FD4A16A" w14:textId="77777777" w:rsidR="000172E5" w:rsidRPr="00A42148" w:rsidRDefault="000172E5" w:rsidP="00A42148">
            <w:pPr>
              <w:rPr>
                <w:rFonts w:ascii="Helvetica" w:hAnsi="Helvetica"/>
              </w:rPr>
            </w:pPr>
          </w:p>
        </w:tc>
      </w:tr>
      <w:tr w:rsidR="00A42148" w:rsidRPr="00A42148" w14:paraId="5160507F" w14:textId="77777777" w:rsidTr="008D3F62">
        <w:tc>
          <w:tcPr>
            <w:tcW w:w="1829" w:type="pct"/>
            <w:vAlign w:val="bottom"/>
          </w:tcPr>
          <w:p w14:paraId="5F44E862" w14:textId="77777777" w:rsidR="00A42148" w:rsidRDefault="00A42148" w:rsidP="00A42148">
            <w:pPr>
              <w:pStyle w:val="Standaardinspringing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Order-/referentienummer:</w:t>
            </w:r>
          </w:p>
        </w:tc>
        <w:tc>
          <w:tcPr>
            <w:tcW w:w="3171" w:type="pct"/>
            <w:gridSpan w:val="3"/>
            <w:tcBorders>
              <w:bottom w:val="single" w:sz="4" w:space="0" w:color="auto"/>
            </w:tcBorders>
            <w:vAlign w:val="bottom"/>
          </w:tcPr>
          <w:p w14:paraId="7193E25F" w14:textId="77777777" w:rsidR="00A42148" w:rsidRPr="00A42148" w:rsidRDefault="00A42148" w:rsidP="00A42148">
            <w:pPr>
              <w:rPr>
                <w:rFonts w:ascii="Helvetica" w:hAnsi="Helvetica"/>
              </w:rPr>
            </w:pPr>
          </w:p>
        </w:tc>
      </w:tr>
      <w:tr w:rsidR="008D76C7" w:rsidRPr="00A42148" w14:paraId="6F81F17C" w14:textId="77777777" w:rsidTr="008D3F62">
        <w:tc>
          <w:tcPr>
            <w:tcW w:w="1829" w:type="pct"/>
            <w:vAlign w:val="bottom"/>
          </w:tcPr>
          <w:p w14:paraId="0044459D" w14:textId="50BFC044" w:rsidR="008D76C7" w:rsidRDefault="008D76C7" w:rsidP="00A42148">
            <w:pPr>
              <w:pStyle w:val="Standaardinspringing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Reden van retour:</w:t>
            </w:r>
          </w:p>
        </w:tc>
        <w:sdt>
          <w:sdtPr>
            <w:rPr>
              <w:rFonts w:ascii="Helvetica" w:hAnsi="Helvetica"/>
            </w:rPr>
            <w:alias w:val="Reden van retour"/>
            <w:tag w:val="Reden van retour"/>
            <w:id w:val="1606607036"/>
            <w:placeholder>
              <w:docPart w:val="CEF4C24D41A943D299239B3DEA66B071"/>
            </w:placeholder>
            <w:showingPlcHdr/>
            <w:comboBox>
              <w:listItem w:value="Kies een item."/>
              <w:listItem w:displayText="Voldoet niet aan mijn wensen" w:value="Voldoet niet aan mijn wensen"/>
              <w:listItem w:displayText="Ziet er anders uit dan op de foto" w:value="Ziet er anders uit dan op de foto"/>
              <w:listItem w:displayText="Verkeerd product ontvangen" w:value="Verkeerd product ontvangen"/>
              <w:listItem w:displayText="Product is beschadigd" w:value="Product is beschadigd"/>
              <w:listItem w:displayText="Andere reden" w:value="Andere reden"/>
            </w:comboBox>
          </w:sdtPr>
          <w:sdtContent>
            <w:tc>
              <w:tcPr>
                <w:tcW w:w="3171" w:type="pct"/>
                <w:gridSpan w:val="3"/>
                <w:tcBorders>
                  <w:top w:val="single" w:sz="4" w:space="0" w:color="auto"/>
                </w:tcBorders>
                <w:vAlign w:val="bottom"/>
              </w:tcPr>
              <w:p w14:paraId="562F4BF6" w14:textId="12E26944" w:rsidR="008D76C7" w:rsidRPr="00A42148" w:rsidRDefault="008D3F62" w:rsidP="00A42148">
                <w:pPr>
                  <w:rPr>
                    <w:rFonts w:ascii="Helvetica" w:hAnsi="Helvetica"/>
                  </w:rPr>
                </w:pPr>
                <w:r w:rsidRPr="0062331A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</w:tr>
      <w:tr w:rsidR="008D3F62" w:rsidRPr="00A42148" w14:paraId="604A74B9" w14:textId="77777777" w:rsidTr="008D3F62">
        <w:tc>
          <w:tcPr>
            <w:tcW w:w="1829" w:type="pct"/>
            <w:vAlign w:val="bottom"/>
          </w:tcPr>
          <w:p w14:paraId="31383753" w14:textId="4E5C1921" w:rsidR="008D3F62" w:rsidRDefault="008D3F62" w:rsidP="00A42148">
            <w:pPr>
              <w:pStyle w:val="Standaardinspringing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Toelichting (optioneel):</w:t>
            </w:r>
          </w:p>
        </w:tc>
        <w:tc>
          <w:tcPr>
            <w:tcW w:w="3171" w:type="pct"/>
            <w:gridSpan w:val="3"/>
            <w:tcBorders>
              <w:bottom w:val="single" w:sz="4" w:space="0" w:color="auto"/>
            </w:tcBorders>
            <w:vAlign w:val="bottom"/>
          </w:tcPr>
          <w:p w14:paraId="54AF3328" w14:textId="77777777" w:rsidR="008D3F62" w:rsidRDefault="008D3F62" w:rsidP="00A42148">
            <w:pPr>
              <w:rPr>
                <w:rFonts w:ascii="Helvetica" w:hAnsi="Helvetica"/>
              </w:rPr>
            </w:pPr>
          </w:p>
        </w:tc>
      </w:tr>
      <w:tr w:rsidR="000172E5" w:rsidRPr="00A42148" w14:paraId="5F3268A1" w14:textId="77777777" w:rsidTr="00A4214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76FCE6E2" w14:textId="77777777" w:rsidR="000172E5" w:rsidRPr="00A42148" w:rsidRDefault="000172E5" w:rsidP="00A42148">
            <w:pPr>
              <w:rPr>
                <w:rFonts w:ascii="Helvetica" w:hAnsi="Helvetica"/>
                <w:b/>
                <w:sz w:val="8"/>
              </w:rPr>
            </w:pPr>
          </w:p>
        </w:tc>
      </w:tr>
      <w:tr w:rsidR="000172E5" w:rsidRPr="00A42148" w14:paraId="071EA738" w14:textId="77777777" w:rsidTr="00A42148">
        <w:tc>
          <w:tcPr>
            <w:tcW w:w="5000" w:type="pct"/>
            <w:gridSpan w:val="4"/>
            <w:shd w:val="clear" w:color="auto" w:fill="F1591F"/>
            <w:vAlign w:val="bottom"/>
          </w:tcPr>
          <w:p w14:paraId="2BE4E47F" w14:textId="77777777" w:rsidR="000172E5" w:rsidRPr="00A42148" w:rsidRDefault="00A42148" w:rsidP="00A42148">
            <w:pPr>
              <w:pStyle w:val="Kop1"/>
              <w:outlineLvl w:val="0"/>
              <w:rPr>
                <w:rFonts w:ascii="Helvetica" w:hAnsi="Helvetica"/>
                <w:color w:val="FFFFFF" w:themeColor="background1"/>
              </w:rPr>
            </w:pPr>
            <w:r w:rsidRPr="00A42148">
              <w:rPr>
                <w:rFonts w:ascii="Helvetica" w:hAnsi="Helvetica"/>
                <w:color w:val="FFFFFF" w:themeColor="background1"/>
              </w:rPr>
              <w:t>Uw gegevens</w:t>
            </w:r>
            <w:bookmarkStart w:id="0" w:name="_GoBack"/>
            <w:bookmarkEnd w:id="0"/>
          </w:p>
        </w:tc>
      </w:tr>
      <w:tr w:rsidR="000172E5" w:rsidRPr="00A42148" w14:paraId="2346618A" w14:textId="77777777" w:rsidTr="00A42148">
        <w:tc>
          <w:tcPr>
            <w:tcW w:w="1829" w:type="pct"/>
            <w:vAlign w:val="bottom"/>
          </w:tcPr>
          <w:p w14:paraId="3E01C2F8" w14:textId="77777777" w:rsidR="000172E5" w:rsidRPr="00A42148" w:rsidRDefault="0025269C" w:rsidP="00A42148">
            <w:pPr>
              <w:pStyle w:val="Standaardinspringing"/>
              <w:rPr>
                <w:rFonts w:ascii="Helvetica" w:hAnsi="Helvetica"/>
              </w:rPr>
            </w:pPr>
            <w:sdt>
              <w:sdtPr>
                <w:rPr>
                  <w:rFonts w:ascii="Helvetica" w:hAnsi="Helvetica"/>
                </w:rPr>
                <w:id w:val="-2047821762"/>
                <w:placeholder>
                  <w:docPart w:val="B89324EE165047CEB3C13B3076C6EEDF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A42148">
                  <w:rPr>
                    <w:rFonts w:ascii="Helvetica" w:hAnsi="Helvetica"/>
                    <w:lang w:bidi="nl-NL"/>
                  </w:rPr>
                  <w:t>Voornaam</w:t>
                </w:r>
              </w:sdtContent>
            </w:sdt>
            <w:r w:rsidR="00A42148">
              <w:rPr>
                <w:rFonts w:ascii="Helvetica" w:hAnsi="Helvetica"/>
              </w:rPr>
              <w:t>:</w:t>
            </w:r>
          </w:p>
        </w:tc>
        <w:tc>
          <w:tcPr>
            <w:tcW w:w="3171" w:type="pct"/>
            <w:gridSpan w:val="3"/>
            <w:tcBorders>
              <w:bottom w:val="single" w:sz="4" w:space="0" w:color="auto"/>
            </w:tcBorders>
            <w:vAlign w:val="bottom"/>
          </w:tcPr>
          <w:p w14:paraId="64A183B3" w14:textId="77777777" w:rsidR="000172E5" w:rsidRPr="00A42148" w:rsidRDefault="000172E5" w:rsidP="00A42148">
            <w:pPr>
              <w:rPr>
                <w:rFonts w:ascii="Helvetica" w:hAnsi="Helvetica"/>
              </w:rPr>
            </w:pPr>
          </w:p>
        </w:tc>
      </w:tr>
      <w:tr w:rsidR="000172E5" w:rsidRPr="00A42148" w14:paraId="5D980F3B" w14:textId="77777777" w:rsidTr="00A42148">
        <w:tc>
          <w:tcPr>
            <w:tcW w:w="1829" w:type="pct"/>
            <w:vAlign w:val="bottom"/>
          </w:tcPr>
          <w:p w14:paraId="5E18BA1B" w14:textId="77777777" w:rsidR="000172E5" w:rsidRPr="00A42148" w:rsidRDefault="0025269C" w:rsidP="00A42148">
            <w:pPr>
              <w:pStyle w:val="Standaardinspringing"/>
              <w:rPr>
                <w:rFonts w:ascii="Helvetica" w:hAnsi="Helvetica"/>
              </w:rPr>
            </w:pPr>
            <w:sdt>
              <w:sdtPr>
                <w:rPr>
                  <w:rFonts w:ascii="Helvetica" w:hAnsi="Helvetica"/>
                </w:rPr>
                <w:id w:val="-1368443858"/>
                <w:placeholder>
                  <w:docPart w:val="208D590371854355ACF1DE67283DED61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A42148">
                  <w:rPr>
                    <w:rFonts w:ascii="Helvetica" w:hAnsi="Helvetica"/>
                    <w:lang w:bidi="nl-NL"/>
                  </w:rPr>
                  <w:t>Achternaam</w:t>
                </w:r>
              </w:sdtContent>
            </w:sdt>
            <w:r w:rsidR="00A42148">
              <w:rPr>
                <w:rFonts w:ascii="Helvetica" w:hAnsi="Helvetica"/>
              </w:rPr>
              <w:t>:</w:t>
            </w:r>
          </w:p>
        </w:tc>
        <w:tc>
          <w:tcPr>
            <w:tcW w:w="317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A888E1" w14:textId="77777777" w:rsidR="000172E5" w:rsidRPr="00A42148" w:rsidRDefault="000172E5" w:rsidP="00A42148">
            <w:pPr>
              <w:rPr>
                <w:rFonts w:ascii="Helvetica" w:hAnsi="Helvetica"/>
              </w:rPr>
            </w:pPr>
          </w:p>
        </w:tc>
      </w:tr>
      <w:tr w:rsidR="000172E5" w:rsidRPr="00A42148" w14:paraId="10603AFC" w14:textId="77777777" w:rsidTr="00A42148">
        <w:tc>
          <w:tcPr>
            <w:tcW w:w="1829" w:type="pct"/>
            <w:vAlign w:val="bottom"/>
          </w:tcPr>
          <w:p w14:paraId="2D8D2F10" w14:textId="77777777" w:rsidR="000172E5" w:rsidRPr="00A42148" w:rsidRDefault="00A42148" w:rsidP="00A42148">
            <w:pPr>
              <w:pStyle w:val="Standaardinspringing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Adres:</w:t>
            </w:r>
          </w:p>
        </w:tc>
        <w:tc>
          <w:tcPr>
            <w:tcW w:w="168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53507B" w14:textId="77777777" w:rsidR="000172E5" w:rsidRPr="00A42148" w:rsidRDefault="000172E5" w:rsidP="00A42148">
            <w:pPr>
              <w:rPr>
                <w:rFonts w:ascii="Helvetica" w:hAnsi="Helvetica"/>
              </w:rPr>
            </w:pPr>
          </w:p>
        </w:tc>
        <w:tc>
          <w:tcPr>
            <w:tcW w:w="1042" w:type="pct"/>
            <w:tcBorders>
              <w:top w:val="single" w:sz="4" w:space="0" w:color="auto"/>
            </w:tcBorders>
            <w:vAlign w:val="bottom"/>
          </w:tcPr>
          <w:p w14:paraId="43434617" w14:textId="77777777" w:rsidR="000172E5" w:rsidRPr="00A42148" w:rsidRDefault="00A42148" w:rsidP="00A42148">
            <w:p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Huisnummer:</w:t>
            </w:r>
          </w:p>
        </w:tc>
        <w:tc>
          <w:tcPr>
            <w:tcW w:w="44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6E4BE2B" w14:textId="77777777" w:rsidR="000172E5" w:rsidRPr="00A42148" w:rsidRDefault="000172E5" w:rsidP="00A42148">
            <w:pPr>
              <w:rPr>
                <w:rFonts w:ascii="Helvetica" w:hAnsi="Helvetica"/>
              </w:rPr>
            </w:pPr>
          </w:p>
        </w:tc>
      </w:tr>
      <w:tr w:rsidR="000172E5" w:rsidRPr="00A42148" w14:paraId="36870613" w14:textId="77777777" w:rsidTr="00A42148">
        <w:tc>
          <w:tcPr>
            <w:tcW w:w="1829" w:type="pct"/>
            <w:vAlign w:val="bottom"/>
          </w:tcPr>
          <w:p w14:paraId="56C39456" w14:textId="77777777" w:rsidR="000172E5" w:rsidRPr="00A42148" w:rsidRDefault="00A42148" w:rsidP="00A42148">
            <w:pPr>
              <w:pStyle w:val="Standaardinspringing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Postcode:</w:t>
            </w:r>
          </w:p>
        </w:tc>
        <w:tc>
          <w:tcPr>
            <w:tcW w:w="3171" w:type="pct"/>
            <w:gridSpan w:val="3"/>
            <w:tcBorders>
              <w:bottom w:val="single" w:sz="4" w:space="0" w:color="auto"/>
            </w:tcBorders>
            <w:vAlign w:val="bottom"/>
          </w:tcPr>
          <w:p w14:paraId="281E8953" w14:textId="77777777" w:rsidR="000172E5" w:rsidRPr="00A42148" w:rsidRDefault="000172E5" w:rsidP="00A42148">
            <w:pPr>
              <w:rPr>
                <w:rFonts w:ascii="Helvetica" w:hAnsi="Helvetica"/>
              </w:rPr>
            </w:pPr>
          </w:p>
        </w:tc>
      </w:tr>
      <w:tr w:rsidR="00A42148" w:rsidRPr="00A42148" w14:paraId="2567AE95" w14:textId="77777777" w:rsidTr="00A42148">
        <w:tc>
          <w:tcPr>
            <w:tcW w:w="1829" w:type="pct"/>
            <w:vAlign w:val="bottom"/>
          </w:tcPr>
          <w:p w14:paraId="7500E755" w14:textId="77777777" w:rsidR="00A42148" w:rsidRDefault="00A42148" w:rsidP="00A42148">
            <w:pPr>
              <w:pStyle w:val="Standaardinspringing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Plaats:</w:t>
            </w:r>
          </w:p>
        </w:tc>
        <w:tc>
          <w:tcPr>
            <w:tcW w:w="3171" w:type="pct"/>
            <w:gridSpan w:val="3"/>
            <w:tcBorders>
              <w:bottom w:val="single" w:sz="4" w:space="0" w:color="auto"/>
            </w:tcBorders>
            <w:vAlign w:val="bottom"/>
          </w:tcPr>
          <w:p w14:paraId="3EB79F51" w14:textId="77777777" w:rsidR="00A42148" w:rsidRPr="00A42148" w:rsidRDefault="00A42148" w:rsidP="00A42148">
            <w:pPr>
              <w:rPr>
                <w:rFonts w:ascii="Helvetica" w:hAnsi="Helvetica"/>
              </w:rPr>
            </w:pPr>
          </w:p>
        </w:tc>
      </w:tr>
      <w:tr w:rsidR="000172E5" w:rsidRPr="00A42148" w14:paraId="3D1B2D13" w14:textId="77777777" w:rsidTr="00A42148">
        <w:tc>
          <w:tcPr>
            <w:tcW w:w="1829" w:type="pct"/>
            <w:vAlign w:val="bottom"/>
          </w:tcPr>
          <w:p w14:paraId="15A160E6" w14:textId="77777777" w:rsidR="000172E5" w:rsidRPr="00A42148" w:rsidRDefault="000172E5" w:rsidP="00A42148">
            <w:pPr>
              <w:rPr>
                <w:rFonts w:ascii="Helvetica" w:hAnsi="Helvetica"/>
                <w:b/>
                <w:sz w:val="8"/>
              </w:rPr>
            </w:pPr>
          </w:p>
        </w:tc>
        <w:tc>
          <w:tcPr>
            <w:tcW w:w="3171" w:type="pct"/>
            <w:gridSpan w:val="3"/>
            <w:vAlign w:val="bottom"/>
          </w:tcPr>
          <w:p w14:paraId="6B0F1811" w14:textId="77777777" w:rsidR="000172E5" w:rsidRPr="00A42148" w:rsidRDefault="000172E5" w:rsidP="00A42148">
            <w:pPr>
              <w:rPr>
                <w:rFonts w:ascii="Helvetica" w:hAnsi="Helvetica"/>
                <w:b/>
                <w:sz w:val="8"/>
              </w:rPr>
            </w:pPr>
          </w:p>
        </w:tc>
      </w:tr>
    </w:tbl>
    <w:p w14:paraId="569D1721" w14:textId="657DE9CE" w:rsidR="000172E5" w:rsidRDefault="00A42148" w:rsidP="00637200">
      <w:pPr>
        <w:rPr>
          <w:rFonts w:ascii="Helvetica" w:hAnsi="Helvetica"/>
        </w:rPr>
      </w:pPr>
      <w:r>
        <w:rPr>
          <w:rFonts w:ascii="Helvetica" w:hAnsi="Helvetica"/>
        </w:rPr>
        <w:br/>
      </w:r>
      <w:r w:rsidRPr="00A42148">
        <w:rPr>
          <w:rFonts w:ascii="Helvetica" w:hAnsi="Helvetica"/>
        </w:rPr>
        <w:t>Als u producten die in de GARDENA online winkel zijn gekocht wilt retourneren, vul</w:t>
      </w:r>
      <w:r w:rsidR="00394961">
        <w:rPr>
          <w:rFonts w:ascii="Helvetica" w:hAnsi="Helvetica"/>
        </w:rPr>
        <w:t xml:space="preserve"> het</w:t>
      </w:r>
      <w:r w:rsidRPr="00A42148">
        <w:rPr>
          <w:rFonts w:ascii="Helvetica" w:hAnsi="Helvetica"/>
        </w:rPr>
        <w:t xml:space="preserve"> retourformulier in en stuur</w:t>
      </w:r>
      <w:r w:rsidR="00394961">
        <w:rPr>
          <w:rFonts w:ascii="Helvetica" w:hAnsi="Helvetica"/>
        </w:rPr>
        <w:t xml:space="preserve"> deze ingevuld</w:t>
      </w:r>
      <w:r w:rsidRPr="00A42148">
        <w:rPr>
          <w:rFonts w:ascii="Helvetica" w:hAnsi="Helvetica"/>
        </w:rPr>
        <w:t xml:space="preserve"> inclusief factuur naar </w:t>
      </w:r>
      <w:hyperlink r:id="rId10" w:history="1">
        <w:r w:rsidRPr="00601201">
          <w:rPr>
            <w:rStyle w:val="Hyperlink"/>
            <w:rFonts w:ascii="Helvetica" w:hAnsi="Helvetica"/>
          </w:rPr>
          <w:t>gardenashop-nl@husqvarnagroup.com</w:t>
        </w:r>
      </w:hyperlink>
      <w:r w:rsidRPr="00A42148">
        <w:rPr>
          <w:rFonts w:ascii="Helvetica" w:hAnsi="Helvetica"/>
        </w:rPr>
        <w:t>.</w:t>
      </w:r>
    </w:p>
    <w:p w14:paraId="638D3609" w14:textId="77777777" w:rsidR="00A42148" w:rsidRPr="00A42148" w:rsidRDefault="00A42148" w:rsidP="00A42148">
      <w:pPr>
        <w:rPr>
          <w:rFonts w:ascii="Helvetica" w:hAnsi="Helvetica"/>
        </w:rPr>
      </w:pPr>
    </w:p>
    <w:sectPr w:rsidR="00A42148" w:rsidRPr="00A42148" w:rsidSect="00B47C3E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6E7FBE" w14:textId="77777777" w:rsidR="0025269C" w:rsidRDefault="0025269C" w:rsidP="000172E5">
      <w:pPr>
        <w:spacing w:after="0" w:line="240" w:lineRule="auto"/>
      </w:pPr>
      <w:r>
        <w:separator/>
      </w:r>
    </w:p>
  </w:endnote>
  <w:endnote w:type="continuationSeparator" w:id="0">
    <w:p w14:paraId="614BF7AE" w14:textId="77777777" w:rsidR="0025269C" w:rsidRDefault="0025269C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077228-808A-46BF-983C-33CA0774363C}"/>
    <w:embedBold r:id="rId2" w:fontKey="{D94131A6-0669-4F88-BF8C-8243C67AAF5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F9E1BA0-AE08-4E55-931E-E666BA35CE18}"/>
    <w:embedBold r:id="rId4" w:fontKey="{3417DA51-D7C6-46B8-B24E-53516A91D98F}"/>
    <w:embedItalic r:id="rId5" w:fontKey="{89AFB90F-D1CA-4BC9-970F-A19D6497C738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1BF18FD-32E8-4A1C-9412-9A28CCE888E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2307384F-2BD7-4A66-AA81-FF7E0862386A}"/>
  </w:font>
  <w:font w:name="Helvetica">
    <w:panose1 w:val="020B0604020202020204"/>
    <w:charset w:val="00"/>
    <w:family w:val="swiss"/>
    <w:pitch w:val="variable"/>
    <w:sig w:usb0="A0002A87" w:usb1="00000000" w:usb2="00000000" w:usb3="00000000" w:csb0="000001FF" w:csb1="00000000"/>
    <w:embedRegular r:id="rId8" w:fontKey="{E97475C6-CFC9-4771-8E22-A19D6B95F363}"/>
    <w:embedBold r:id="rId9" w:fontKey="{08D7A5FB-83A6-4727-A22D-57262E08F1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455"/>
      <w:gridCol w:w="4571"/>
    </w:tblGrid>
    <w:tr w:rsidR="00311D4F" w:rsidRPr="00311D4F" w14:paraId="2D11C9EE" w14:textId="77777777" w:rsidTr="00637200">
      <w:tc>
        <w:tcPr>
          <w:tcW w:w="4675" w:type="dxa"/>
          <w:vAlign w:val="center"/>
        </w:tcPr>
        <w:p w14:paraId="0898949E" w14:textId="2D236B39" w:rsidR="00311D4F" w:rsidRPr="00311D4F" w:rsidRDefault="00A42148" w:rsidP="00637200">
          <w:pPr>
            <w:pStyle w:val="Voettekst"/>
          </w:pPr>
          <w:r>
            <w:t xml:space="preserve">Dit formulier is alleen </w:t>
          </w:r>
          <w:sdt>
            <w:sdtPr>
              <w:id w:val="-296691206"/>
              <w15:appearance w15:val="hidden"/>
            </w:sdtPr>
            <w:sdtEndPr/>
            <w:sdtContent>
              <w:r>
                <w:t>van toepassing op aankopen die gedaan zijn via GARDENA.COM.</w:t>
              </w:r>
              <w:r w:rsidR="0092108B">
                <w:t xml:space="preserve"> Wij gebruiken uw gegevens om uw retourzending te kunnen verwerken. </w:t>
              </w:r>
              <w:r w:rsidR="00310F52">
                <w:t xml:space="preserve">Lees meer over </w:t>
              </w:r>
              <w:r w:rsidR="00506F4E">
                <w:t xml:space="preserve">gegevensverwerking in onze </w:t>
              </w:r>
              <w:hyperlink r:id="rId1" w:history="1">
                <w:r w:rsidR="00506F4E" w:rsidRPr="00506F4E">
                  <w:rPr>
                    <w:rStyle w:val="Hyperlink"/>
                  </w:rPr>
                  <w:t>privacy-portal.</w:t>
                </w:r>
              </w:hyperlink>
            </w:sdtContent>
          </w:sdt>
        </w:p>
      </w:tc>
      <w:tc>
        <w:tcPr>
          <w:tcW w:w="4675" w:type="dxa"/>
          <w:vAlign w:val="center"/>
        </w:tcPr>
        <w:p w14:paraId="608A19EF" w14:textId="77777777" w:rsidR="00311D4F" w:rsidRPr="00311D4F" w:rsidRDefault="00A42148" w:rsidP="00637200">
          <w:pPr>
            <w:pStyle w:val="Voettekst"/>
            <w:jc w:val="right"/>
          </w:pPr>
          <w:r>
            <w:rPr>
              <w:noProof/>
            </w:rPr>
            <w:drawing>
              <wp:inline distT="0" distB="0" distL="0" distR="0" wp14:anchorId="67B5B501" wp14:editId="40EDE6D1">
                <wp:extent cx="1940963" cy="404200"/>
                <wp:effectExtent l="0" t="0" r="2540" b="0"/>
                <wp:docPr id="2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0980" cy="4083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E7C7CB7" w14:textId="781A42CF" w:rsidR="006145D8" w:rsidRDefault="006145D8" w:rsidP="0063720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08AD3B" w14:textId="77777777" w:rsidR="0025269C" w:rsidRDefault="0025269C" w:rsidP="000172E5">
      <w:pPr>
        <w:spacing w:after="0" w:line="240" w:lineRule="auto"/>
      </w:pPr>
      <w:r>
        <w:separator/>
      </w:r>
    </w:p>
  </w:footnote>
  <w:footnote w:type="continuationSeparator" w:id="0">
    <w:p w14:paraId="46425D80" w14:textId="77777777" w:rsidR="0025269C" w:rsidRDefault="0025269C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276"/>
      <w:gridCol w:w="5750"/>
    </w:tblGrid>
    <w:tr w:rsidR="00B337A2" w:rsidRPr="00A42148" w14:paraId="66F0F88B" w14:textId="77777777" w:rsidTr="00384B05">
      <w:trPr>
        <w:trHeight w:val="990"/>
      </w:trPr>
      <w:tc>
        <w:tcPr>
          <w:tcW w:w="1350" w:type="dxa"/>
          <w:vAlign w:val="center"/>
        </w:tcPr>
        <w:p w14:paraId="5A7EEE20" w14:textId="77777777" w:rsidR="00B337A2" w:rsidRPr="00A42148" w:rsidRDefault="00A42148" w:rsidP="00637200">
          <w:pPr>
            <w:pStyle w:val="Koptekst"/>
            <w:rPr>
              <w:rFonts w:ascii="Helvetica" w:hAnsi="Helvetica"/>
            </w:rPr>
          </w:pPr>
          <w:r>
            <w:rPr>
              <w:noProof/>
            </w:rPr>
            <w:drawing>
              <wp:inline distT="0" distB="0" distL="0" distR="0" wp14:anchorId="5642700A" wp14:editId="4DD10B92">
                <wp:extent cx="1940963" cy="404200"/>
                <wp:effectExtent l="0" t="0" r="254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0980" cy="4083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" w:hAnsi="Helvetica"/>
            </w:rPr>
            <w:t xml:space="preserve"> </w:t>
          </w:r>
        </w:p>
      </w:tc>
      <w:tc>
        <w:tcPr>
          <w:tcW w:w="8000" w:type="dxa"/>
          <w:vAlign w:val="center"/>
        </w:tcPr>
        <w:p w14:paraId="52822C79" w14:textId="77777777" w:rsidR="00B337A2" w:rsidRPr="00A42148" w:rsidRDefault="00A42148" w:rsidP="00637200">
          <w:pPr>
            <w:pStyle w:val="Koptekst"/>
            <w:rPr>
              <w:rFonts w:ascii="Helvetica" w:hAnsi="Helvetica"/>
              <w:color w:val="auto"/>
            </w:rPr>
          </w:pPr>
          <w:r w:rsidRPr="00A42148">
            <w:rPr>
              <w:rFonts w:ascii="Helvetica" w:hAnsi="Helvetica"/>
              <w:color w:val="auto"/>
            </w:rPr>
            <w:t xml:space="preserve"> Retourformulier</w:t>
          </w:r>
        </w:p>
      </w:tc>
    </w:tr>
  </w:tbl>
  <w:p w14:paraId="457BDD7D" w14:textId="77777777" w:rsidR="000172E5" w:rsidRPr="00A42148" w:rsidRDefault="000172E5" w:rsidP="00311D4F">
    <w:pPr>
      <w:pStyle w:val="Geenafstand"/>
      <w:rPr>
        <w:rFonts w:ascii="Helvetica" w:hAnsi="Helveti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148"/>
    <w:rsid w:val="000172E5"/>
    <w:rsid w:val="00052382"/>
    <w:rsid w:val="0006568A"/>
    <w:rsid w:val="00076F0F"/>
    <w:rsid w:val="00084253"/>
    <w:rsid w:val="000D1F49"/>
    <w:rsid w:val="001727CA"/>
    <w:rsid w:val="001800AB"/>
    <w:rsid w:val="0025269C"/>
    <w:rsid w:val="002C56E6"/>
    <w:rsid w:val="00310F52"/>
    <w:rsid w:val="00311D4F"/>
    <w:rsid w:val="0034390E"/>
    <w:rsid w:val="00344849"/>
    <w:rsid w:val="00350AF8"/>
    <w:rsid w:val="00361E11"/>
    <w:rsid w:val="003769BA"/>
    <w:rsid w:val="00394961"/>
    <w:rsid w:val="003F0847"/>
    <w:rsid w:val="0040090B"/>
    <w:rsid w:val="0046302A"/>
    <w:rsid w:val="00487D2D"/>
    <w:rsid w:val="004B7FC4"/>
    <w:rsid w:val="004D5D62"/>
    <w:rsid w:val="00502E9C"/>
    <w:rsid w:val="00506F4E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46506"/>
    <w:rsid w:val="007147D7"/>
    <w:rsid w:val="00770F25"/>
    <w:rsid w:val="007A35A8"/>
    <w:rsid w:val="007B0A85"/>
    <w:rsid w:val="007C6A52"/>
    <w:rsid w:val="0082043E"/>
    <w:rsid w:val="00846B76"/>
    <w:rsid w:val="0086797B"/>
    <w:rsid w:val="008D3F62"/>
    <w:rsid w:val="008D76C7"/>
    <w:rsid w:val="008E203A"/>
    <w:rsid w:val="0091229C"/>
    <w:rsid w:val="0092108B"/>
    <w:rsid w:val="00940E73"/>
    <w:rsid w:val="0098597D"/>
    <w:rsid w:val="009F619A"/>
    <w:rsid w:val="009F6DDE"/>
    <w:rsid w:val="00A370A8"/>
    <w:rsid w:val="00A42148"/>
    <w:rsid w:val="00B337A2"/>
    <w:rsid w:val="00B47C3E"/>
    <w:rsid w:val="00BD4753"/>
    <w:rsid w:val="00BD5CB1"/>
    <w:rsid w:val="00BE62EE"/>
    <w:rsid w:val="00BF718C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0C68"/>
    <w:rsid w:val="00DB2241"/>
    <w:rsid w:val="00DB3FAD"/>
    <w:rsid w:val="00DC71EC"/>
    <w:rsid w:val="00DD5D8C"/>
    <w:rsid w:val="00E30432"/>
    <w:rsid w:val="00E61C09"/>
    <w:rsid w:val="00E63761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0447D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uiPriority w:val="1"/>
    <w:qFormat/>
    <w:rsid w:val="00311D4F"/>
    <w:pPr>
      <w:spacing w:before="200"/>
    </w:pPr>
  </w:style>
  <w:style w:type="paragraph" w:styleId="Kop1">
    <w:name w:val="heading 1"/>
    <w:basedOn w:val="Standaard"/>
    <w:link w:val="Kop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qFormat/>
    <w:rsid w:val="00311D4F"/>
    <w:pPr>
      <w:spacing w:after="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6145D8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145D8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637200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6145D8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6145D8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6145D8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rsid w:val="00A421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gardenashop-nl@husqvarnagroup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https://privacyportal.husqvarnagroup.com/nl/privacy-notic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Husqvarna\HQTemplates\Templates\Lidmaatschapsformuli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89324EE165047CEB3C13B3076C6EED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893B9AB-167D-4D00-AFB7-8114719989EE}"/>
      </w:docPartPr>
      <w:docPartBody>
        <w:p w:rsidR="00DE1196" w:rsidRDefault="001E3B00" w:rsidP="001E3B00">
          <w:pPr>
            <w:pStyle w:val="B89324EE165047CEB3C13B3076C6EEDF1"/>
          </w:pPr>
          <w:r w:rsidRPr="00A42148">
            <w:rPr>
              <w:rFonts w:ascii="Helvetica" w:hAnsi="Helvetica"/>
              <w:lang w:bidi="nl-NL"/>
            </w:rPr>
            <w:t>Voornaam</w:t>
          </w:r>
        </w:p>
      </w:docPartBody>
    </w:docPart>
    <w:docPart>
      <w:docPartPr>
        <w:name w:val="208D590371854355ACF1DE67283DED6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E1C1374-3915-4F2A-8FCF-1BC339B60AE0}"/>
      </w:docPartPr>
      <w:docPartBody>
        <w:p w:rsidR="00DE1196" w:rsidRDefault="001E3B00" w:rsidP="001E3B00">
          <w:pPr>
            <w:pStyle w:val="208D590371854355ACF1DE67283DED611"/>
          </w:pPr>
          <w:r w:rsidRPr="00A42148">
            <w:rPr>
              <w:rFonts w:ascii="Helvetica" w:hAnsi="Helvetica"/>
              <w:lang w:bidi="nl-NL"/>
            </w:rPr>
            <w:t>Achternaam</w:t>
          </w:r>
        </w:p>
      </w:docPartBody>
    </w:docPart>
    <w:docPart>
      <w:docPartPr>
        <w:name w:val="CEF4C24D41A943D299239B3DEA66B07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6CD8DFC-EE18-4597-B111-38576B89714D}"/>
      </w:docPartPr>
      <w:docPartBody>
        <w:p w:rsidR="0056557C" w:rsidRDefault="001E3B00" w:rsidP="001E3B00">
          <w:pPr>
            <w:pStyle w:val="CEF4C24D41A943D299239B3DEA66B071"/>
          </w:pPr>
          <w:r w:rsidRPr="0062331A">
            <w:rPr>
              <w:rStyle w:val="Tekstvantijdelijkeaanduiding"/>
            </w:rPr>
            <w:t>Kies een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A0002A87" w:usb1="00000000" w:usb2="00000000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196"/>
    <w:rsid w:val="001E3B00"/>
    <w:rsid w:val="0056557C"/>
    <w:rsid w:val="00653231"/>
    <w:rsid w:val="006905AD"/>
    <w:rsid w:val="00A271CB"/>
    <w:rsid w:val="00B65327"/>
    <w:rsid w:val="00DE1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6F6D778E13C242ED821DE61395CB8392">
    <w:name w:val="6F6D778E13C242ED821DE61395CB8392"/>
  </w:style>
  <w:style w:type="paragraph" w:customStyle="1" w:styleId="592B7D67EC7E49FF879F29301DEE8400">
    <w:name w:val="592B7D67EC7E49FF879F29301DEE8400"/>
  </w:style>
  <w:style w:type="paragraph" w:customStyle="1" w:styleId="69F682635C014B77AE36E3FF993FCD47">
    <w:name w:val="69F682635C014B77AE36E3FF993FCD47"/>
  </w:style>
  <w:style w:type="paragraph" w:customStyle="1" w:styleId="D92B154FC6564841B39A65BA7C82C17C">
    <w:name w:val="D92B154FC6564841B39A65BA7C82C17C"/>
  </w:style>
  <w:style w:type="paragraph" w:customStyle="1" w:styleId="B8A0CEE96A1548799DE5E47B13CD2488">
    <w:name w:val="B8A0CEE96A1548799DE5E47B13CD2488"/>
  </w:style>
  <w:style w:type="paragraph" w:customStyle="1" w:styleId="0D2598C037B54CE6B7D6199C8CCDFDD0">
    <w:name w:val="0D2598C037B54CE6B7D6199C8CCDFDD0"/>
  </w:style>
  <w:style w:type="paragraph" w:customStyle="1" w:styleId="CA1928B40F704283AAFF5AD0580294CB">
    <w:name w:val="CA1928B40F704283AAFF5AD0580294CB"/>
  </w:style>
  <w:style w:type="paragraph" w:customStyle="1" w:styleId="B89324EE165047CEB3C13B3076C6EEDF">
    <w:name w:val="B89324EE165047CEB3C13B3076C6EEDF"/>
  </w:style>
  <w:style w:type="paragraph" w:customStyle="1" w:styleId="208D590371854355ACF1DE67283DED61">
    <w:name w:val="208D590371854355ACF1DE67283DED61"/>
  </w:style>
  <w:style w:type="paragraph" w:customStyle="1" w:styleId="22B900E5E3CD428D94017D5F9055C80A">
    <w:name w:val="22B900E5E3CD428D94017D5F9055C80A"/>
  </w:style>
  <w:style w:type="paragraph" w:customStyle="1" w:styleId="02959557376E4EBBBC5EC5F3E7848561">
    <w:name w:val="02959557376E4EBBBC5EC5F3E7848561"/>
  </w:style>
  <w:style w:type="paragraph" w:customStyle="1" w:styleId="F732D8DD506C4E9A81648336683AD675">
    <w:name w:val="F732D8DD506C4E9A81648336683AD675"/>
  </w:style>
  <w:style w:type="paragraph" w:customStyle="1" w:styleId="C1516BC4970342B08DB4532F4D6ACEFC">
    <w:name w:val="C1516BC4970342B08DB4532F4D6ACEFC"/>
  </w:style>
  <w:style w:type="character" w:styleId="Tekstvantijdelijkeaanduiding">
    <w:name w:val="Placeholder Text"/>
    <w:basedOn w:val="Standaardalinea-lettertype"/>
    <w:uiPriority w:val="99"/>
    <w:semiHidden/>
    <w:rsid w:val="001E3B00"/>
    <w:rPr>
      <w:color w:val="808080"/>
    </w:rPr>
  </w:style>
  <w:style w:type="paragraph" w:customStyle="1" w:styleId="CEF4C24D41A943D299239B3DEA66B071">
    <w:name w:val="CEF4C24D41A943D299239B3DEA66B071"/>
    <w:rsid w:val="001E3B00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89324EE165047CEB3C13B3076C6EEDF1">
    <w:name w:val="B89324EE165047CEB3C13B3076C6EEDF1"/>
    <w:rsid w:val="001E3B00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208D590371854355ACF1DE67283DED611">
    <w:name w:val="208D590371854355ACF1DE67283DED611"/>
    <w:rsid w:val="001E3B00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90DD139235884BBB55DA6FF4F1DDF6" ma:contentTypeVersion="11" ma:contentTypeDescription="Create a new document." ma:contentTypeScope="" ma:versionID="40386a3fc11bc18e09fe8141c4663fc6">
  <xsd:schema xmlns:xsd="http://www.w3.org/2001/XMLSchema" xmlns:xs="http://www.w3.org/2001/XMLSchema" xmlns:p="http://schemas.microsoft.com/office/2006/metadata/properties" xmlns:ns3="a878da8c-10e4-4b32-89f4-9c2a4926022f" xmlns:ns4="ac41610e-2886-4838-9b68-878f7d16f05e" targetNamespace="http://schemas.microsoft.com/office/2006/metadata/properties" ma:root="true" ma:fieldsID="7153cb56fe3a45519577157865bd6f82" ns3:_="" ns4:_="">
    <xsd:import namespace="a878da8c-10e4-4b32-89f4-9c2a4926022f"/>
    <xsd:import namespace="ac41610e-2886-4838-9b68-878f7d16f05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8da8c-10e4-4b32-89f4-9c2a492602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41610e-2886-4838-9b68-878f7d16f05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917855B-DE1A-4D1C-B666-86C630D38D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78da8c-10e4-4b32-89f4-9c2a4926022f"/>
    <ds:schemaRef ds:uri="ac41610e-2886-4838-9b68-878f7d16f0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Lidmaatschapsformulier</Template>
  <TotalTime>0</TotalTime>
  <Pages>1</Pages>
  <Words>81</Words>
  <Characters>450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2020-05-19T11:19:00Z</dcterms:created>
  <dcterms:modified xsi:type="dcterms:W3CDTF">2020-05-28T07:44:00Z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0x0101008A90DD139235884BBB55DA6FF4F1DDF6</vt:lpwstr>
  </property>
</Properties>
</file>